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403D0" w:rsidRPr="00D94386" w:rsidRDefault="002D34C8" w:rsidP="00D94386">
      <w:pPr>
        <w:pStyle w:val="Subtitle"/>
        <w:jc w:val="center"/>
        <w:rPr>
          <w:i/>
          <w:sz w:val="32"/>
        </w:rPr>
      </w:pPr>
      <w:r w:rsidRPr="00D94386">
        <w:rPr>
          <w:i/>
          <w:noProof/>
          <w:sz w:val="32"/>
          <w:szCs w:val="32"/>
          <w:lang w:val="en-CA" w:eastAsia="en-C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align>center</wp:align>
                </wp:positionV>
                <wp:extent cx="6848475" cy="9144000"/>
                <wp:effectExtent l="0" t="0" r="9525" b="0"/>
                <wp:wrapNone/>
                <wp:docPr id="30" name="Group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Rectangle 20" descr="Contact Info"/>
                          <wps:cNvSpPr/>
                          <wps:spPr>
                            <a:xfrm>
                              <a:off x="388470" y="8196563"/>
                              <a:ext cx="6058660" cy="627233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81297" w:rsidRPr="00D81297" w:rsidRDefault="00D81297" w:rsidP="00D81297">
                                <w:pPr>
                                  <w:pStyle w:val="ContactInfo"/>
                                  <w:rPr>
                                    <w:lang w:val="en-CA"/>
                                  </w:rPr>
                                </w:pPr>
                                <w:r w:rsidRPr="00D81297">
                                  <w:rPr>
                                    <w:lang w:val="en-CA"/>
                                  </w:rPr>
                                  <w:t>Saltfleet School Council thanks the Ministry of Education’s Parents Reaching out Grant for the funds of this event.</w:t>
                                </w:r>
                              </w:p>
                              <w:p w:rsidR="00D81297" w:rsidRPr="00D81297" w:rsidRDefault="00D81297">
                                <w:pPr>
                                  <w:pStyle w:val="ContactInfo"/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Frame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Freeform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eeform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reeform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reeform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reeform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reeform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reeform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reeform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reeform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reeform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reeform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reeform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9" o:spid="_x0000_s1026" alt="Background Design" style="position:absolute;left:0;text-align:left;margin-left:0;margin-top:0;width:539.25pt;height:10in;z-index:-251658240;mso-position-horizontal:center;mso-position-horizontal-relative:margin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">
                <v:group id="Group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ctangle 20" o:spid="_x0000_s1028" alt="Contact Info" style="position:absolute;left:3884;top:81965;width:60587;height:62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D81297" w:rsidRPr="00D81297" w:rsidRDefault="00D81297" w:rsidP="00D81297">
                          <w:pPr>
                            <w:pStyle w:val="ContactInfo"/>
                            <w:rPr>
                              <w:lang w:val="en-CA"/>
                            </w:rPr>
                          </w:pPr>
                          <w:r w:rsidRPr="00D81297">
                            <w:rPr>
                              <w:lang w:val="en-CA"/>
                            </w:rPr>
                            <w:t>Saltfleet School Council thanks the Ministry of Education’s Parents Reaching out Grant for the funds of this event.</w:t>
                          </w:r>
                        </w:p>
                        <w:p w:rsidR="00D81297" w:rsidRPr="00D81297" w:rsidRDefault="00D81297">
                          <w:pPr>
                            <w:pStyle w:val="ContactInfo"/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rect>
                  <v:shape id="Frame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oup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10" o:title="" croptop="11340f" cropbottom="16322f" cropleft="5137f"/>
                    <v:path arrowok="t"/>
                  </v:shape>
                  <v:group id="Group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Picture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11" o:title="" croptop="11131f" cropbottom="16412f" cropleft="11563f" cropright="8752f"/>
                      <v:path arrowok="t"/>
                    </v:shape>
                    <v:shape id="Freeform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Freeform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Freeform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Freeform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Freeform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Freeform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Freeform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Freeform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Freeform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Freeform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Freeform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Freeform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Freeform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margin" anchory="page"/>
              </v:group>
            </w:pict>
          </mc:Fallback>
        </mc:AlternateContent>
      </w:r>
      <w:r w:rsidR="00D94386" w:rsidRPr="00D94386">
        <w:rPr>
          <w:i/>
          <w:sz w:val="32"/>
          <w:szCs w:val="32"/>
        </w:rPr>
        <w:t>S</w:t>
      </w:r>
      <w:r w:rsidR="00D94386" w:rsidRPr="00D94386">
        <w:rPr>
          <w:i/>
          <w:sz w:val="32"/>
        </w:rPr>
        <w:t>altfleet school is pleased to invite our feeder schools to learn about:</w:t>
      </w:r>
    </w:p>
    <w:p w:rsidR="008403D0" w:rsidRPr="00D92E56" w:rsidRDefault="00D94386" w:rsidP="00D94386">
      <w:pPr>
        <w:pStyle w:val="Title"/>
        <w:jc w:val="center"/>
        <w:rPr>
          <w:sz w:val="68"/>
          <w:szCs w:val="68"/>
        </w:rPr>
      </w:pPr>
      <w:r w:rsidRPr="00D92E56">
        <w:rPr>
          <w:sz w:val="68"/>
          <w:szCs w:val="68"/>
        </w:rPr>
        <w:t>Helping our children manage stress</w:t>
      </w:r>
    </w:p>
    <w:p w:rsidR="008403D0" w:rsidRDefault="00D92E56" w:rsidP="00D94386">
      <w:pPr>
        <w:pStyle w:val="Date"/>
        <w:jc w:val="center"/>
      </w:pPr>
      <w:r>
        <w:t>Tuesday, November 15, 2016</w:t>
      </w:r>
    </w:p>
    <w:p w:rsidR="00D92E56" w:rsidRDefault="00D94386" w:rsidP="00D92E56">
      <w:pPr>
        <w:pStyle w:val="Time"/>
        <w:spacing w:before="240"/>
        <w:jc w:val="center"/>
        <w:rPr>
          <w:sz w:val="35"/>
          <w:szCs w:val="35"/>
        </w:rPr>
      </w:pPr>
      <w:r w:rsidRPr="00D94386">
        <w:rPr>
          <w:sz w:val="35"/>
          <w:szCs w:val="35"/>
        </w:rPr>
        <w:t>Light dinner from 6:00 to 6:45 – RSVP by November 11</w:t>
      </w:r>
      <w:r w:rsidR="00D92E56">
        <w:rPr>
          <w:sz w:val="35"/>
          <w:szCs w:val="35"/>
        </w:rPr>
        <w:t xml:space="preserve"> </w:t>
      </w:r>
      <w:r w:rsidR="00D92E56" w:rsidRPr="00D92E56">
        <w:rPr>
          <w:b w:val="0"/>
          <w:sz w:val="28"/>
          <w:szCs w:val="35"/>
        </w:rPr>
        <w:t>(Mrs. Scali 905-573-3000 extension 5006)</w:t>
      </w:r>
    </w:p>
    <w:p w:rsidR="00D94386" w:rsidRPr="00D94386" w:rsidRDefault="00D94386" w:rsidP="00D94386">
      <w:pPr>
        <w:pStyle w:val="Time"/>
        <w:spacing w:before="240"/>
        <w:rPr>
          <w:sz w:val="6"/>
          <w:szCs w:val="35"/>
        </w:rPr>
      </w:pPr>
    </w:p>
    <w:p w:rsidR="00D94386" w:rsidRPr="00D94386" w:rsidRDefault="00D94386">
      <w:pPr>
        <w:pStyle w:val="Time"/>
        <w:rPr>
          <w:sz w:val="36"/>
        </w:rPr>
      </w:pPr>
      <w:r w:rsidRPr="00D94386">
        <w:rPr>
          <w:sz w:val="36"/>
        </w:rPr>
        <w:t>Presentation from 7PM to 9PM – walk ins welcome</w:t>
      </w:r>
    </w:p>
    <w:p w:rsidR="00D94386" w:rsidRPr="00D92E56" w:rsidRDefault="00D81297" w:rsidP="00D92E56">
      <w:pPr>
        <w:pStyle w:val="Location"/>
        <w:jc w:val="center"/>
        <w:rPr>
          <w:szCs w:val="32"/>
        </w:rPr>
      </w:pPr>
      <w:r w:rsidRPr="00D92E56">
        <w:rPr>
          <w:szCs w:val="32"/>
        </w:rPr>
        <w:t>Salt</w:t>
      </w:r>
      <w:r w:rsidR="00D94386" w:rsidRPr="00D92E56">
        <w:rPr>
          <w:szCs w:val="32"/>
        </w:rPr>
        <w:t>fleet District High School – 108 Highland Rd.</w:t>
      </w:r>
    </w:p>
    <w:p w:rsidR="008403D0" w:rsidRPr="00D92E56" w:rsidRDefault="00D92E56" w:rsidP="002D34C8">
      <w:pPr>
        <w:pStyle w:val="Location"/>
        <w:jc w:val="center"/>
        <w:rPr>
          <w:szCs w:val="32"/>
        </w:rPr>
      </w:pPr>
      <w:r w:rsidRPr="00D92E56">
        <w:rPr>
          <w:noProof/>
          <w:szCs w:val="32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6C15F47" wp14:editId="4370DFF7">
                <wp:simplePos x="0" y="0"/>
                <wp:positionH relativeFrom="column">
                  <wp:posOffset>-317958</wp:posOffset>
                </wp:positionH>
                <wp:positionV relativeFrom="paragraph">
                  <wp:posOffset>1067065</wp:posOffset>
                </wp:positionV>
                <wp:extent cx="1043888" cy="339725"/>
                <wp:effectExtent l="889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43888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297" w:rsidRPr="00D81297" w:rsidRDefault="00D81297">
                            <w:pPr>
                              <w:rPr>
                                <w:b/>
                                <w:sz w:val="36"/>
                                <w:lang w:val="en-CA"/>
                              </w:rPr>
                            </w:pPr>
                            <w:r w:rsidRPr="00D81297">
                              <w:rPr>
                                <w:b/>
                                <w:sz w:val="36"/>
                                <w:lang w:val="en-CA"/>
                              </w:rPr>
                              <w:t>TOPICS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6C15F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7" type="#_x0000_t202" style="position:absolute;left:0;text-align:left;margin-left:-25.05pt;margin-top:84pt;width:82.2pt;height:26.75pt;rotation:-90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" stroked="f">
                <v:textbox>
                  <w:txbxContent>
                    <w:p w:rsidR="00D81297" w:rsidRPr="00D81297" w:rsidRDefault="00D81297">
                      <w:pPr>
                        <w:rPr>
                          <w:b/>
                          <w:sz w:val="36"/>
                          <w:lang w:val="en-CA"/>
                        </w:rPr>
                      </w:pPr>
                      <w:r w:rsidRPr="00D81297">
                        <w:rPr>
                          <w:b/>
                          <w:sz w:val="36"/>
                          <w:lang w:val="en-CA"/>
                        </w:rPr>
                        <w:t>TOPICS</w:t>
                      </w:r>
                    </w:p>
                  </w:txbxContent>
                </v:textbox>
              </v:shape>
            </w:pict>
          </mc:Fallback>
        </mc:AlternateContent>
      </w:r>
      <w:r w:rsidR="00D81297" w:rsidRPr="00D92E56">
        <w:rPr>
          <w:noProof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583545" wp14:editId="3A0057C2">
                <wp:simplePos x="0" y="0"/>
                <wp:positionH relativeFrom="margin">
                  <wp:posOffset>212090</wp:posOffset>
                </wp:positionH>
                <wp:positionV relativeFrom="paragraph">
                  <wp:posOffset>716147</wp:posOffset>
                </wp:positionV>
                <wp:extent cx="5433238" cy="1105786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238" cy="11057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1297" w:rsidRDefault="00D81297" w:rsidP="00D8129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Overview of Stress</w:t>
                            </w:r>
                          </w:p>
                          <w:p w:rsidR="00D81297" w:rsidRDefault="00D81297" w:rsidP="00D8129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Specifics for high school student with stressors, signs, and symptoms</w:t>
                            </w:r>
                          </w:p>
                          <w:p w:rsidR="00D81297" w:rsidRDefault="00D81297" w:rsidP="00D8129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Physiology and Brain D</w:t>
                            </w:r>
                            <w:r w:rsidRPr="00D81297">
                              <w:rPr>
                                <w:lang w:val="en-CA"/>
                              </w:rPr>
                              <w:t>evelopment</w:t>
                            </w:r>
                          </w:p>
                          <w:p w:rsidR="00D81297" w:rsidRDefault="00D81297" w:rsidP="00D8129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Strategies to support youth in managing stress</w:t>
                            </w:r>
                          </w:p>
                          <w:p w:rsidR="00D81297" w:rsidRPr="00D81297" w:rsidRDefault="00D81297" w:rsidP="00D8129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Questions and Answers</w:t>
                            </w:r>
                          </w:p>
                          <w:p w:rsidR="00D81297" w:rsidRPr="00D81297" w:rsidRDefault="00D81297" w:rsidP="00D81297">
                            <w:pPr>
                              <w:ind w:left="0"/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583545" id="Text Box 1" o:spid="_x0000_s1048" type="#_x0000_t202" style="position:absolute;left:0;text-align:left;margin-left:16.7pt;margin-top:56.4pt;width:427.8pt;height:8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" filled="f" stroked="f" strokeweight=".5pt">
                <v:textbox>
                  <w:txbxContent>
                    <w:p w:rsidR="00D81297" w:rsidRDefault="00D81297" w:rsidP="00D8129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Overview of Stress</w:t>
                      </w:r>
                    </w:p>
                    <w:p w:rsidR="00D81297" w:rsidRDefault="00D81297" w:rsidP="00D8129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Specifics for high school student with stressors, signs, and symptoms</w:t>
                      </w:r>
                    </w:p>
                    <w:p w:rsidR="00D81297" w:rsidRDefault="00D81297" w:rsidP="00D8129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Physiology and Brain D</w:t>
                      </w:r>
                      <w:r w:rsidRPr="00D81297">
                        <w:rPr>
                          <w:lang w:val="en-CA"/>
                        </w:rPr>
                        <w:t>evelopment</w:t>
                      </w:r>
                    </w:p>
                    <w:p w:rsidR="00D81297" w:rsidRDefault="00D81297" w:rsidP="00D8129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Strategies to support youth in managing stress</w:t>
                      </w:r>
                    </w:p>
                    <w:p w:rsidR="00D81297" w:rsidRPr="00D81297" w:rsidRDefault="00D81297" w:rsidP="00D8129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Questions and Answers</w:t>
                      </w:r>
                    </w:p>
                    <w:p w:rsidR="00D81297" w:rsidRPr="00D81297" w:rsidRDefault="00D81297" w:rsidP="00D81297">
                      <w:pPr>
                        <w:ind w:left="0"/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4386" w:rsidRPr="00D92E56">
        <w:rPr>
          <w:szCs w:val="32"/>
        </w:rPr>
        <w:t xml:space="preserve">Presenter – Anne Murray, </w:t>
      </w:r>
      <w:r w:rsidR="00D81297" w:rsidRPr="00D92E56">
        <w:rPr>
          <w:szCs w:val="32"/>
        </w:rPr>
        <w:t>P</w:t>
      </w:r>
      <w:r w:rsidR="00D94386" w:rsidRPr="00D92E56">
        <w:rPr>
          <w:szCs w:val="32"/>
        </w:rPr>
        <w:t xml:space="preserve">sychology </w:t>
      </w:r>
      <w:r w:rsidR="00D81297" w:rsidRPr="00D92E56">
        <w:rPr>
          <w:szCs w:val="32"/>
        </w:rPr>
        <w:t>F</w:t>
      </w:r>
      <w:r w:rsidR="00D94386" w:rsidRPr="00D92E56">
        <w:rPr>
          <w:szCs w:val="32"/>
        </w:rPr>
        <w:t xml:space="preserve">oundation of </w:t>
      </w:r>
      <w:r w:rsidR="00D81297" w:rsidRPr="00D92E56">
        <w:rPr>
          <w:szCs w:val="32"/>
        </w:rPr>
        <w:t>Canada</w:t>
      </w:r>
    </w:p>
    <w:sectPr w:rsidR="008403D0" w:rsidRPr="00D92E56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10437"/>
    <w:multiLevelType w:val="hybridMultilevel"/>
    <w:tmpl w:val="B45260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386"/>
    <w:rsid w:val="002D34C8"/>
    <w:rsid w:val="005968E7"/>
    <w:rsid w:val="008403D0"/>
    <w:rsid w:val="00D81297"/>
    <w:rsid w:val="00D92E56"/>
    <w:rsid w:val="00D94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ListParagraph">
    <w:name w:val="List Paragraph"/>
    <w:basedOn w:val="Normal"/>
    <w:uiPriority w:val="34"/>
    <w:unhideWhenUsed/>
    <w:qFormat/>
    <w:rsid w:val="00D812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ListParagraph">
    <w:name w:val="List Paragraph"/>
    <w:basedOn w:val="Normal"/>
    <w:uiPriority w:val="34"/>
    <w:unhideWhenUsed/>
    <w:qFormat/>
    <w:rsid w:val="00D812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eet_000\AppData\Roaming\Microsoft\Templates\Spring%20event%20flyer%20(with%20blossom%20branch)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830E62-3119-48F9-A224-69AC12622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 event flyer (with blossom branch)</Template>
  <TotalTime>0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HWDSB</Company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Preet Chudha</dc:creator>
  <cp:lastModifiedBy>C555R100-TEACHER</cp:lastModifiedBy>
  <cp:revision>2</cp:revision>
  <dcterms:created xsi:type="dcterms:W3CDTF">2016-10-26T02:29:00Z</dcterms:created>
  <dcterms:modified xsi:type="dcterms:W3CDTF">2016-10-26T02:29:00Z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